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1C245E" w14:textId="77777777" w:rsidR="00B64817" w:rsidRPr="00B64817" w:rsidRDefault="00B64817" w:rsidP="00B64817">
      <w:pPr>
        <w:spacing w:after="0"/>
        <w:rPr>
          <w:sz w:val="8"/>
          <w:szCs w:val="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9"/>
      </w:tblGrid>
      <w:tr w:rsidR="00335057" w14:paraId="1FD63C8C" w14:textId="77777777" w:rsidTr="00DF3365">
        <w:trPr>
          <w:jc w:val="center"/>
        </w:trPr>
        <w:tc>
          <w:tcPr>
            <w:tcW w:w="10689" w:type="dxa"/>
          </w:tcPr>
          <w:p w14:paraId="0DAC2363" w14:textId="5B831DF9" w:rsidR="00335057" w:rsidRPr="00B64817" w:rsidRDefault="00A91C66" w:rsidP="00B64817">
            <w:pPr>
              <w:pStyle w:val="Address"/>
            </w:pPr>
            <w:r>
              <w:t>UCP OSCEOLA</w:t>
            </w:r>
          </w:p>
        </w:tc>
      </w:tr>
      <w:tr w:rsidR="00B64817" w14:paraId="65A21048" w14:textId="77777777" w:rsidTr="00DF3365">
        <w:trPr>
          <w:trHeight w:val="7416"/>
          <w:jc w:val="center"/>
        </w:trPr>
        <w:tc>
          <w:tcPr>
            <w:tcW w:w="10689" w:type="dxa"/>
            <w:vAlign w:val="bottom"/>
          </w:tcPr>
          <w:p w14:paraId="78DD8772" w14:textId="1ED7DE8B" w:rsidR="00B64817" w:rsidRPr="00A91C66" w:rsidRDefault="00A91C66" w:rsidP="00A91C66">
            <w:pPr>
              <w:pStyle w:val="Heading1"/>
              <w:ind w:left="0"/>
              <w:rPr>
                <w:sz w:val="96"/>
                <w:szCs w:val="96"/>
              </w:rPr>
            </w:pPr>
            <w:r w:rsidRPr="00A91C66">
              <w:rPr>
                <w:sz w:val="96"/>
                <w:szCs w:val="96"/>
              </w:rPr>
              <w:t>PARENT-TEACHER ORGANIZATION (PTO)</w:t>
            </w:r>
          </w:p>
        </w:tc>
      </w:tr>
      <w:tr w:rsidR="00335057" w14:paraId="582382A2" w14:textId="77777777" w:rsidTr="00DF3365">
        <w:trPr>
          <w:trHeight w:val="890"/>
          <w:jc w:val="center"/>
        </w:trPr>
        <w:tc>
          <w:tcPr>
            <w:tcW w:w="10689" w:type="dxa"/>
          </w:tcPr>
          <w:p w14:paraId="15577B57" w14:textId="1DB9BA5A" w:rsidR="00335057" w:rsidRPr="00A91C66" w:rsidRDefault="00A91C66" w:rsidP="00B64817">
            <w:pPr>
              <w:pStyle w:val="Heading2"/>
              <w:rPr>
                <w:color w:val="83E402"/>
                <w:sz w:val="36"/>
                <w:szCs w:val="36"/>
              </w:rPr>
            </w:pPr>
            <w:r w:rsidRPr="00A91C66">
              <w:rPr>
                <w:color w:val="83E402"/>
                <w:sz w:val="36"/>
                <w:szCs w:val="36"/>
              </w:rPr>
              <w:t>*MEETINGS</w:t>
            </w:r>
          </w:p>
        </w:tc>
      </w:tr>
      <w:tr w:rsidR="00335057" w14:paraId="2D580D0B" w14:textId="77777777" w:rsidTr="00DF3365">
        <w:trPr>
          <w:trHeight w:val="2727"/>
          <w:jc w:val="center"/>
        </w:trPr>
        <w:tc>
          <w:tcPr>
            <w:tcW w:w="10689" w:type="dxa"/>
          </w:tcPr>
          <w:p w14:paraId="6ADEFBE5" w14:textId="77777777" w:rsidR="007E13A7" w:rsidRPr="00A91C66" w:rsidRDefault="00A91C66" w:rsidP="00A91C66">
            <w:pPr>
              <w:rPr>
                <w:sz w:val="28"/>
                <w:szCs w:val="28"/>
              </w:rPr>
            </w:pPr>
            <w:r w:rsidRPr="00A91C66">
              <w:rPr>
                <w:sz w:val="28"/>
                <w:szCs w:val="28"/>
              </w:rPr>
              <w:t>SEPTEMBER 16, 2024</w:t>
            </w:r>
          </w:p>
          <w:p w14:paraId="497BA025" w14:textId="77777777" w:rsidR="00A91C66" w:rsidRPr="00A91C66" w:rsidRDefault="00A91C66" w:rsidP="00A91C66">
            <w:pPr>
              <w:rPr>
                <w:sz w:val="28"/>
                <w:szCs w:val="28"/>
              </w:rPr>
            </w:pPr>
            <w:r w:rsidRPr="00A91C66">
              <w:rPr>
                <w:sz w:val="28"/>
                <w:szCs w:val="28"/>
              </w:rPr>
              <w:t>OCTOBER 21, 2024</w:t>
            </w:r>
          </w:p>
          <w:p w14:paraId="39E8F9BB" w14:textId="77777777" w:rsidR="00A91C66" w:rsidRPr="00A91C66" w:rsidRDefault="00A91C66" w:rsidP="00A91C66">
            <w:pPr>
              <w:rPr>
                <w:sz w:val="28"/>
                <w:szCs w:val="28"/>
              </w:rPr>
            </w:pPr>
            <w:r w:rsidRPr="00A91C66">
              <w:rPr>
                <w:sz w:val="28"/>
                <w:szCs w:val="28"/>
              </w:rPr>
              <w:t>NOVEMBER 18, 2024</w:t>
            </w:r>
          </w:p>
          <w:p w14:paraId="14A1E3B7" w14:textId="77777777" w:rsidR="00A91C66" w:rsidRDefault="00A91C66" w:rsidP="00A91C66">
            <w:pPr>
              <w:rPr>
                <w:sz w:val="28"/>
                <w:szCs w:val="28"/>
              </w:rPr>
            </w:pPr>
            <w:r w:rsidRPr="00A91C66">
              <w:rPr>
                <w:sz w:val="28"/>
                <w:szCs w:val="28"/>
              </w:rPr>
              <w:t>DECEMBER 9, 2024</w:t>
            </w:r>
          </w:p>
          <w:p w14:paraId="55D1DE80" w14:textId="2FD4A4EB" w:rsidR="00A91C66" w:rsidRDefault="00A91C66" w:rsidP="00A91C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JANUARY 20, 2025</w:t>
            </w:r>
          </w:p>
          <w:p w14:paraId="02ACF63A" w14:textId="4307C812" w:rsidR="00A91C66" w:rsidRDefault="00A91C66" w:rsidP="00A91C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FEBRUARY 17, 2025</w:t>
            </w:r>
          </w:p>
          <w:p w14:paraId="55E5C391" w14:textId="2519FA85" w:rsidR="00A91C66" w:rsidRDefault="00A91C66" w:rsidP="00A91C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MARCH 17, 2025</w:t>
            </w:r>
          </w:p>
          <w:p w14:paraId="255E47D7" w14:textId="6341EBC9" w:rsidR="00A91C66" w:rsidRDefault="00A91C66" w:rsidP="00A91C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 21, 2025</w:t>
            </w:r>
          </w:p>
          <w:p w14:paraId="7F97B38C" w14:textId="77777777" w:rsidR="00A91C66" w:rsidRDefault="00A91C66" w:rsidP="00A91C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 19, 2025</w:t>
            </w:r>
          </w:p>
          <w:p w14:paraId="65E56B73" w14:textId="6BA10C39" w:rsidR="00A91C66" w:rsidRPr="00A91C66" w:rsidRDefault="00A91C66" w:rsidP="00A91C66">
            <w:pPr>
              <w:rPr>
                <w:b/>
                <w:bCs/>
                <w:sz w:val="28"/>
                <w:szCs w:val="28"/>
              </w:rPr>
            </w:pPr>
            <w:r w:rsidRPr="00A91C66">
              <w:rPr>
                <w:b/>
                <w:bCs/>
                <w:color w:val="93FD06" w:themeColor="accent2" w:themeShade="BF"/>
                <w:sz w:val="28"/>
                <w:szCs w:val="28"/>
              </w:rPr>
              <w:t>*SUBJECT TO CHANGE</w:t>
            </w:r>
          </w:p>
        </w:tc>
      </w:tr>
      <w:tr w:rsidR="007E13A7" w:rsidRPr="00A91C66" w14:paraId="65091B48" w14:textId="77777777" w:rsidTr="00DF3365">
        <w:trPr>
          <w:trHeight w:val="432"/>
          <w:jc w:val="center"/>
        </w:trPr>
        <w:tc>
          <w:tcPr>
            <w:tcW w:w="10689" w:type="dxa"/>
          </w:tcPr>
          <w:p w14:paraId="25F938E9" w14:textId="02FEC935" w:rsidR="007E13A7" w:rsidRPr="00A91C66" w:rsidRDefault="007E13A7" w:rsidP="00A91C66">
            <w:pPr>
              <w:pStyle w:val="Date"/>
              <w:jc w:val="both"/>
              <w:rPr>
                <w:color w:val="595959"/>
                <w:sz w:val="36"/>
                <w:szCs w:val="36"/>
                <w:lang w:val="en"/>
              </w:rPr>
            </w:pPr>
          </w:p>
        </w:tc>
      </w:tr>
      <w:tr w:rsidR="00B64817" w14:paraId="2C20D7FC" w14:textId="77777777" w:rsidTr="00DF3365">
        <w:trPr>
          <w:trHeight w:val="540"/>
          <w:jc w:val="center"/>
        </w:trPr>
        <w:tc>
          <w:tcPr>
            <w:tcW w:w="10689" w:type="dxa"/>
          </w:tcPr>
          <w:p w14:paraId="296894CA" w14:textId="7F870515" w:rsidR="00B64817" w:rsidRPr="002E36BF" w:rsidRDefault="00B64817" w:rsidP="00E13388">
            <w:pPr>
              <w:pStyle w:val="Time"/>
              <w:rPr>
                <w:color w:val="595959"/>
                <w:lang w:val="en"/>
              </w:rPr>
            </w:pPr>
          </w:p>
        </w:tc>
      </w:tr>
    </w:tbl>
    <w:p w14:paraId="030AA6C8" w14:textId="77777777" w:rsidR="002A068F" w:rsidRDefault="002A068F" w:rsidP="00532C3C">
      <w:pPr>
        <w:pStyle w:val="NoSpacing"/>
      </w:pPr>
    </w:p>
    <w:sectPr w:rsidR="002A068F" w:rsidSect="00B64817">
      <w:headerReference w:type="default" r:id="rId11"/>
      <w:footerReference w:type="default" r:id="rId12"/>
      <w:headerReference w:type="first" r:id="rId13"/>
      <w:pgSz w:w="12240" w:h="15840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0098C" w14:textId="77777777" w:rsidR="007E4BBC" w:rsidRDefault="007E4BBC" w:rsidP="00B64817">
      <w:r>
        <w:separator/>
      </w:r>
    </w:p>
    <w:p w14:paraId="19FB0B9D" w14:textId="77777777" w:rsidR="007E4BBC" w:rsidRDefault="007E4BBC" w:rsidP="00B64817"/>
    <w:p w14:paraId="4EF95203" w14:textId="77777777" w:rsidR="007E4BBC" w:rsidRDefault="007E4BBC" w:rsidP="00B64817"/>
  </w:endnote>
  <w:endnote w:type="continuationSeparator" w:id="0">
    <w:p w14:paraId="2AA6ADFA" w14:textId="77777777" w:rsidR="007E4BBC" w:rsidRDefault="007E4BBC" w:rsidP="00B64817">
      <w:r>
        <w:continuationSeparator/>
      </w:r>
    </w:p>
    <w:p w14:paraId="576D2576" w14:textId="77777777" w:rsidR="007E4BBC" w:rsidRDefault="007E4BBC" w:rsidP="00B64817"/>
    <w:p w14:paraId="11431150" w14:textId="77777777" w:rsidR="007E4BBC" w:rsidRDefault="007E4BBC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9F29E" w14:textId="77777777" w:rsidR="009124DD" w:rsidRDefault="009124DD" w:rsidP="00B64817">
    <w:pPr>
      <w:pStyle w:val="Footer"/>
    </w:pPr>
  </w:p>
  <w:p w14:paraId="1E6D652D" w14:textId="77777777" w:rsidR="00211A9D" w:rsidRDefault="00211A9D" w:rsidP="00B64817"/>
  <w:p w14:paraId="65CF37A7" w14:textId="77777777" w:rsidR="00211A9D" w:rsidRDefault="00211A9D" w:rsidP="00B648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021AF2" w14:textId="77777777" w:rsidR="007E4BBC" w:rsidRDefault="007E4BBC" w:rsidP="00B64817">
      <w:r>
        <w:separator/>
      </w:r>
    </w:p>
    <w:p w14:paraId="65D08E07" w14:textId="77777777" w:rsidR="007E4BBC" w:rsidRDefault="007E4BBC" w:rsidP="00B64817"/>
    <w:p w14:paraId="0CE593C3" w14:textId="77777777" w:rsidR="007E4BBC" w:rsidRDefault="007E4BBC" w:rsidP="00B64817"/>
  </w:footnote>
  <w:footnote w:type="continuationSeparator" w:id="0">
    <w:p w14:paraId="7FC69DB4" w14:textId="77777777" w:rsidR="007E4BBC" w:rsidRDefault="007E4BBC" w:rsidP="00B64817">
      <w:r>
        <w:continuationSeparator/>
      </w:r>
    </w:p>
    <w:p w14:paraId="019CF8C8" w14:textId="77777777" w:rsidR="007E4BBC" w:rsidRDefault="007E4BBC" w:rsidP="00B64817"/>
    <w:p w14:paraId="7E00C3D4" w14:textId="77777777" w:rsidR="007E4BBC" w:rsidRDefault="007E4BBC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2A104" w14:textId="77777777" w:rsidR="002A068F" w:rsidRDefault="002A068F" w:rsidP="00B64817">
    <w:pPr>
      <w:pStyle w:val="Header"/>
    </w:pPr>
  </w:p>
  <w:p w14:paraId="5AF7FB28" w14:textId="77777777" w:rsidR="00211A9D" w:rsidRDefault="00211A9D" w:rsidP="00B64817"/>
  <w:p w14:paraId="766B0C2A" w14:textId="77777777" w:rsidR="00211A9D" w:rsidRDefault="00211A9D" w:rsidP="00B648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0A926" w14:textId="77777777" w:rsidR="00C12433" w:rsidRDefault="00DF3365" w:rsidP="00B6481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928CE56" wp14:editId="4D8089C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oup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Image" descr="House image for background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Rectangle 31" descr="Washout block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15" descr="Background decoration top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tangle 16" descr="Background decoration bottom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AA34A5B" id="Group 17" o:spid="_x0000_s1026" alt="&quot;&quot;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">
              <v:rect id="Image" o:spid="_x0000_s1027" alt="House image for background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House image for background" recolor="t" rotate="t" type="frame"/>
                <o:lock v:ext="edit" aspectratio="t"/>
              </v:rect>
              <v:rect id="Rectangle 31" o:spid="_x0000_s1028" alt="Washout block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Rectangle 15" o:spid="_x0000_s1029" alt="Background decoration top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Background decoration top" recolor="t" rotate="t" type="frame"/>
              </v:rect>
              <v:rect id="Rectangle 16" o:spid="_x0000_s1030" alt="Background decoration bottom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Background decoration bottom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79202159">
    <w:abstractNumId w:val="11"/>
  </w:num>
  <w:num w:numId="2" w16cid:durableId="1945845026">
    <w:abstractNumId w:val="12"/>
  </w:num>
  <w:num w:numId="3" w16cid:durableId="1208956838">
    <w:abstractNumId w:val="10"/>
  </w:num>
  <w:num w:numId="4" w16cid:durableId="991908440">
    <w:abstractNumId w:val="9"/>
  </w:num>
  <w:num w:numId="5" w16cid:durableId="2141611858">
    <w:abstractNumId w:val="7"/>
  </w:num>
  <w:num w:numId="6" w16cid:durableId="130951230">
    <w:abstractNumId w:val="6"/>
  </w:num>
  <w:num w:numId="7" w16cid:durableId="141895995">
    <w:abstractNumId w:val="5"/>
  </w:num>
  <w:num w:numId="8" w16cid:durableId="2061660748">
    <w:abstractNumId w:val="4"/>
  </w:num>
  <w:num w:numId="9" w16cid:durableId="1441529929">
    <w:abstractNumId w:val="8"/>
  </w:num>
  <w:num w:numId="10" w16cid:durableId="433980751">
    <w:abstractNumId w:val="3"/>
  </w:num>
  <w:num w:numId="11" w16cid:durableId="374963122">
    <w:abstractNumId w:val="2"/>
  </w:num>
  <w:num w:numId="12" w16cid:durableId="1991473155">
    <w:abstractNumId w:val="1"/>
  </w:num>
  <w:num w:numId="13" w16cid:durableId="1990162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C66"/>
    <w:rsid w:val="0005351E"/>
    <w:rsid w:val="00073F5B"/>
    <w:rsid w:val="000D4077"/>
    <w:rsid w:val="000E33EA"/>
    <w:rsid w:val="0012342A"/>
    <w:rsid w:val="00132B7D"/>
    <w:rsid w:val="0013522E"/>
    <w:rsid w:val="001570B2"/>
    <w:rsid w:val="001624C3"/>
    <w:rsid w:val="00171B7A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4F147A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14A97"/>
    <w:rsid w:val="007A4EDB"/>
    <w:rsid w:val="007D6C11"/>
    <w:rsid w:val="007E13A7"/>
    <w:rsid w:val="007E4BBC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71460"/>
    <w:rsid w:val="009A1A31"/>
    <w:rsid w:val="009B1F2D"/>
    <w:rsid w:val="009C0F1F"/>
    <w:rsid w:val="009F3B4D"/>
    <w:rsid w:val="00A24F7F"/>
    <w:rsid w:val="00A56B15"/>
    <w:rsid w:val="00A80599"/>
    <w:rsid w:val="00A91C66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D3603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27B6B"/>
    <w:rsid w:val="00F55420"/>
    <w:rsid w:val="00F623DC"/>
    <w:rsid w:val="00FB1471"/>
    <w:rsid w:val="00FB63E1"/>
    <w:rsid w:val="00FF00F5"/>
    <w:rsid w:val="00FF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1f4d78,black,#6bc49d"/>
    </o:shapedefaults>
    <o:shapelayout v:ext="edit">
      <o:idmap v:ext="edit" data="2"/>
    </o:shapelayout>
  </w:shapeDefaults>
  <w:decimalSymbol w:val="."/>
  <w:listSeparator w:val=","/>
  <w14:docId w14:val="57EE3E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ndara" w:eastAsia="Candara" w:hAnsi="Candara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3A7"/>
    <w:pPr>
      <w:spacing w:after="240"/>
      <w:ind w:left="1410" w:right="1501"/>
      <w:jc w:val="center"/>
    </w:pPr>
    <w:rPr>
      <w:rFonts w:asciiTheme="minorHAnsi" w:hAnsiTheme="minorHAnsi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5541"/>
    <w:pPr>
      <w:spacing w:after="120" w:line="180" w:lineRule="auto"/>
      <w:ind w:left="-120" w:right="-119"/>
      <w:outlineLvl w:val="0"/>
    </w:pPr>
    <w:rPr>
      <w:rFonts w:asciiTheme="majorHAnsi" w:hAnsiTheme="majorHAnsi"/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04926"/>
    <w:pPr>
      <w:spacing w:after="120"/>
      <w:ind w:left="-30" w:right="-119"/>
      <w:outlineLvl w:val="1"/>
    </w:pPr>
    <w:rPr>
      <w:rFonts w:asciiTheme="majorHAnsi" w:hAnsiTheme="majorHAnsi"/>
      <w:b/>
      <w:color w:val="B9FE5E" w:themeColor="accent2"/>
      <w:sz w:val="5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565FBF"/>
    <w:rPr>
      <w:rFonts w:ascii="Bookman Old Style" w:hAnsi="Bookman Old Style" w:cs="Arial"/>
      <w:caps/>
      <w:color w:val="FFFFFF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9124DD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565FBF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DF3365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DF3365"/>
    <w:rPr>
      <w:rFonts w:asciiTheme="minorHAnsi" w:hAnsiTheme="minorHAnsi" w:cs="Arial"/>
      <w:b/>
      <w:color w:val="F7F058" w:themeColor="accent3"/>
      <w:sz w:val="56"/>
      <w:szCs w:val="21"/>
      <w:lang w:val="en-US" w:eastAsia="ja-JP"/>
    </w:rPr>
  </w:style>
  <w:style w:type="paragraph" w:customStyle="1" w:styleId="Time">
    <w:name w:val="Time"/>
    <w:basedOn w:val="Normal"/>
    <w:uiPriority w:val="2"/>
    <w:qFormat/>
    <w:rsid w:val="00DF3365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CC5541"/>
    <w:rPr>
      <w:rFonts w:asciiTheme="majorHAnsi" w:hAnsiTheme="majorHAnsi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C04926"/>
    <w:rPr>
      <w:rFonts w:asciiTheme="majorHAnsi" w:hAnsiTheme="majorHAnsi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565FBF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565FBF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565FBF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565FBF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ddress">
    <w:name w:val="Address"/>
    <w:basedOn w:val="Normal"/>
    <w:qFormat/>
    <w:rsid w:val="00C04926"/>
    <w:pPr>
      <w:spacing w:after="0"/>
      <w:ind w:left="-30" w:right="5191"/>
    </w:pPr>
    <w:rPr>
      <w:b/>
      <w:color w:val="F7F058" w:themeColor="accent3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aly.santos\AppData\Roaming\Microsoft\Templates\Zigzag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95C049-66FF-4756-A2F3-0E927117092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2EF7442-797F-4E7D-A46B-FCA7AACFFC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20BD39-5DAC-479E-A4ED-9BB3B1DBEA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96A788-AAE1-4833-BD61-4B055019A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Zigzag event flyer</Template>
  <TotalTime>0</TotalTime>
  <Pages>2</Pages>
  <Words>33</Words>
  <Characters>201</Characters>
  <Application>Microsoft Office Word</Application>
  <DocSecurity>0</DocSecurity>
  <Lines>22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2024-11-01T20:17:00Z</dcterms:created>
  <dcterms:modified xsi:type="dcterms:W3CDTF">2024-11-01T20:26:00Z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963817f6-77ef-4141-9e80-28022e2a3d0d</vt:lpwstr>
  </property>
</Properties>
</file>